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1696"/>
        <w:tblW w:w="5000" w:type="pct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4A0"/>
      </w:tblPr>
      <w:tblGrid>
        <w:gridCol w:w="2661"/>
        <w:gridCol w:w="7193"/>
      </w:tblGrid>
      <w:tr w:rsidR="004D2CF4" w:rsidRPr="00730224" w:rsidTr="003467B1">
        <w:tc>
          <w:tcPr>
            <w:tcW w:w="5000" w:type="pct"/>
            <w:gridSpan w:val="2"/>
            <w:tcBorders>
              <w:top w:val="single" w:sz="8" w:space="0" w:color="4BACC6"/>
              <w:left w:val="single" w:sz="8" w:space="0" w:color="4BACC6"/>
              <w:bottom w:val="nil"/>
              <w:right w:val="single" w:sz="8" w:space="0" w:color="4BACC6"/>
            </w:tcBorders>
            <w:shd w:val="clear" w:color="auto" w:fill="4BACC6"/>
            <w:vAlign w:val="center"/>
          </w:tcPr>
          <w:p w:rsidR="004D2CF4" w:rsidRPr="00C606C9" w:rsidRDefault="004D2CF4" w:rsidP="004D2CF4">
            <w:pPr>
              <w:spacing w:after="0" w:line="240" w:lineRule="auto"/>
              <w:ind w:left="2977"/>
              <w:rPr>
                <w:b/>
                <w:bCs/>
                <w:color w:val="FFFFFF"/>
                <w:sz w:val="36"/>
                <w:szCs w:val="36"/>
                <w:lang w:val="en-US"/>
              </w:rPr>
            </w:pPr>
            <w:r>
              <w:rPr>
                <w:b/>
                <w:bCs/>
                <w:color w:val="FFFFFF"/>
                <w:sz w:val="36"/>
                <w:szCs w:val="36"/>
                <w:lang w:val="en-US"/>
              </w:rPr>
              <w:t xml:space="preserve">ACTIVITY REPORT                       </w:t>
            </w:r>
            <w:r>
              <w:rPr>
                <w:b/>
                <w:bCs/>
                <w:color w:val="FFFFFF"/>
                <w:sz w:val="20"/>
                <w:szCs w:val="20"/>
                <w:lang w:val="en-US"/>
              </w:rPr>
              <w:t>Date:</w:t>
            </w:r>
          </w:p>
        </w:tc>
      </w:tr>
      <w:tr w:rsidR="004D2CF4" w:rsidTr="0020601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TITLE</w:t>
            </w:r>
            <w:r>
              <w:rPr>
                <w:bCs/>
              </w:rPr>
              <w:t xml:space="preserve">: 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0E5713" w:rsidRPr="000E5713" w:rsidRDefault="000E5713" w:rsidP="000E5713">
            <w:pPr>
              <w:pBdr>
                <w:bottom w:val="single" w:sz="6" w:space="0" w:color="AAAAAA"/>
              </w:pBdr>
              <w:spacing w:after="0" w:line="240" w:lineRule="auto"/>
              <w:rPr>
                <w:b/>
                <w:bCs/>
              </w:rPr>
            </w:pPr>
            <w:r w:rsidRPr="000E5713">
              <w:rPr>
                <w:b/>
                <w:bCs/>
              </w:rPr>
              <w:t xml:space="preserve">Formación en </w:t>
            </w:r>
            <w:r>
              <w:rPr>
                <w:b/>
                <w:bCs/>
              </w:rPr>
              <w:t xml:space="preserve"> PBL </w:t>
            </w:r>
            <w:proofErr w:type="spellStart"/>
            <w:r w:rsidRPr="000E5713">
              <w:rPr>
                <w:b/>
                <w:bCs/>
              </w:rPr>
              <w:t>Problem-based</w:t>
            </w:r>
            <w:proofErr w:type="spellEnd"/>
            <w:r w:rsidRPr="000E5713">
              <w:rPr>
                <w:b/>
                <w:bCs/>
              </w:rPr>
              <w:t xml:space="preserve"> </w:t>
            </w:r>
            <w:proofErr w:type="spellStart"/>
            <w:r w:rsidRPr="000E5713">
              <w:rPr>
                <w:b/>
                <w:bCs/>
              </w:rPr>
              <w:t>learning</w:t>
            </w:r>
            <w:proofErr w:type="spellEnd"/>
          </w:p>
          <w:p w:rsidR="004D2CF4" w:rsidRPr="003E2947" w:rsidRDefault="004D2CF4" w:rsidP="003467B1">
            <w:pPr>
              <w:spacing w:after="0" w:line="240" w:lineRule="auto"/>
              <w:rPr>
                <w:bCs/>
              </w:rPr>
            </w:pPr>
          </w:p>
        </w:tc>
      </w:tr>
      <w:tr w:rsidR="004D2CF4" w:rsidTr="0020601B">
        <w:tc>
          <w:tcPr>
            <w:tcW w:w="13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SCHOOL/CENTRE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Pr="003E2947" w:rsidRDefault="000E5713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TODOS</w:t>
            </w:r>
          </w:p>
        </w:tc>
      </w:tr>
      <w:tr w:rsidR="004D2CF4" w:rsidTr="0020601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OBJECTIVES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0E5713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Conocer la metodología del aprendizaje basado en proyectos</w:t>
            </w:r>
          </w:p>
          <w:p w:rsidR="000E5713" w:rsidRPr="003E2947" w:rsidRDefault="000E5713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Conocer algunas experiencias llevadas a cabo bajo estos supuestos.</w:t>
            </w:r>
          </w:p>
        </w:tc>
      </w:tr>
      <w:tr w:rsidR="004D2CF4" w:rsidTr="0020601B">
        <w:tc>
          <w:tcPr>
            <w:tcW w:w="13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PARTICIPANTS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Pr="003E2947" w:rsidRDefault="000E5713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Expertos y grupo MCS-Madrid</w:t>
            </w:r>
          </w:p>
        </w:tc>
      </w:tr>
      <w:tr w:rsidR="004D2CF4" w:rsidTr="0020601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TIMING / SCHEDULE </w:t>
            </w:r>
          </w:p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 </w:t>
            </w: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Pr="003E2947" w:rsidRDefault="000E5713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3 horas</w:t>
            </w:r>
          </w:p>
        </w:tc>
      </w:tr>
      <w:tr w:rsidR="004D2CF4" w:rsidTr="0020601B">
        <w:tc>
          <w:tcPr>
            <w:tcW w:w="13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RESOURCES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0E5713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Expertos:</w:t>
            </w:r>
          </w:p>
          <w:p w:rsidR="000E5713" w:rsidRDefault="000E5713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César Poyatos</w:t>
            </w:r>
          </w:p>
          <w:p w:rsidR="000E5713" w:rsidRPr="003E2947" w:rsidRDefault="000E5713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Javier Monteagudo</w:t>
            </w:r>
          </w:p>
        </w:tc>
      </w:tr>
      <w:tr w:rsidR="004D2CF4" w:rsidTr="0020601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DESCRIPTION OF THE ACTIVITY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0E5713" w:rsidP="003467B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Nos reunimos en el IES Pérez Galdós para la sesión de formación sobre </w:t>
            </w:r>
            <w:proofErr w:type="spellStart"/>
            <w:r>
              <w:rPr>
                <w:bCs/>
              </w:rPr>
              <w:t>Apendizaje</w:t>
            </w:r>
            <w:proofErr w:type="spellEnd"/>
            <w:r>
              <w:rPr>
                <w:bCs/>
              </w:rPr>
              <w:t xml:space="preserve"> basado en Proyectos o Problemas.</w:t>
            </w:r>
          </w:p>
          <w:p w:rsidR="000E5713" w:rsidRDefault="000E5713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Pr="003E2947" w:rsidRDefault="004D2CF4" w:rsidP="003467B1">
            <w:pPr>
              <w:spacing w:after="0" w:line="240" w:lineRule="auto"/>
              <w:rPr>
                <w:bCs/>
              </w:rPr>
            </w:pPr>
          </w:p>
        </w:tc>
      </w:tr>
      <w:tr w:rsidR="004D2CF4" w:rsidTr="0020601B">
        <w:tc>
          <w:tcPr>
            <w:tcW w:w="13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EVALUATION CRITERIA</w:t>
            </w: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Cs/>
              </w:rPr>
            </w:pPr>
          </w:p>
          <w:p w:rsidR="004D2CF4" w:rsidRDefault="004D2CF4" w:rsidP="003467B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</w:tcPr>
          <w:p w:rsidR="004D2CF4" w:rsidRPr="003E2947" w:rsidRDefault="000E5713" w:rsidP="003467B1">
            <w:pPr>
              <w:spacing w:after="0" w:line="240" w:lineRule="auto"/>
              <w:rPr>
                <w:bCs/>
              </w:rPr>
            </w:pPr>
            <w:hyperlink r:id="rId7" w:history="1">
              <w:r w:rsidRPr="000E5713">
                <w:rPr>
                  <w:rStyle w:val="Hipervnculo"/>
                  <w:bCs/>
                </w:rPr>
                <w:t>Cuestionario de evaluación</w:t>
              </w:r>
            </w:hyperlink>
          </w:p>
        </w:tc>
      </w:tr>
      <w:tr w:rsidR="004D2CF4" w:rsidRPr="000E5713" w:rsidTr="0020601B">
        <w:tc>
          <w:tcPr>
            <w:tcW w:w="13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Default="004D2CF4" w:rsidP="0096552F">
            <w:pPr>
              <w:spacing w:after="0" w:line="240" w:lineRule="auto"/>
              <w:rPr>
                <w:b/>
                <w:bCs/>
                <w:lang w:val="en-US"/>
              </w:rPr>
            </w:pPr>
            <w:r w:rsidRPr="00F16FB1">
              <w:rPr>
                <w:b/>
                <w:bCs/>
                <w:lang w:val="en-US"/>
              </w:rPr>
              <w:t>EVALUATION</w:t>
            </w:r>
            <w:r>
              <w:rPr>
                <w:b/>
                <w:bCs/>
                <w:lang w:val="en-US"/>
              </w:rPr>
              <w:t xml:space="preserve">: </w:t>
            </w:r>
            <w:r w:rsidRPr="0020601B">
              <w:rPr>
                <w:b/>
                <w:sz w:val="20"/>
                <w:szCs w:val="20"/>
                <w:lang w:val="en-US"/>
              </w:rPr>
              <w:t xml:space="preserve">lessons learned, key achievements, </w:t>
            </w:r>
            <w:r w:rsidRPr="0020601B">
              <w:rPr>
                <w:b/>
                <w:bCs/>
                <w:sz w:val="20"/>
                <w:szCs w:val="20"/>
                <w:lang w:val="en-US"/>
              </w:rPr>
              <w:t>proposals</w:t>
            </w:r>
            <w:r w:rsidR="0020601B" w:rsidRPr="0020601B">
              <w:rPr>
                <w:b/>
                <w:bCs/>
                <w:sz w:val="20"/>
                <w:szCs w:val="20"/>
                <w:lang w:val="en-US"/>
              </w:rPr>
              <w:t xml:space="preserve"> for improvement</w:t>
            </w:r>
            <w:r w:rsidRPr="0020601B">
              <w:rPr>
                <w:b/>
                <w:bCs/>
                <w:sz w:val="20"/>
                <w:szCs w:val="20"/>
                <w:lang w:val="en-US"/>
              </w:rPr>
              <w:t>, agreements…</w:t>
            </w:r>
          </w:p>
          <w:p w:rsidR="0096552F" w:rsidRPr="00F16FB1" w:rsidRDefault="0096552F" w:rsidP="0096552F">
            <w:pPr>
              <w:spacing w:after="0" w:line="240" w:lineRule="auto"/>
              <w:rPr>
                <w:b/>
                <w:bCs/>
                <w:lang w:val="en-US"/>
              </w:rPr>
            </w:pPr>
          </w:p>
        </w:tc>
        <w:tc>
          <w:tcPr>
            <w:tcW w:w="365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Pr="003E2947" w:rsidRDefault="000E5713" w:rsidP="003467B1">
            <w:pPr>
              <w:spacing w:after="0" w:line="240" w:lineRule="auto"/>
              <w:rPr>
                <w:bCs/>
                <w:lang w:val="en-US"/>
              </w:rPr>
            </w:pPr>
            <w:hyperlink r:id="rId8" w:history="1">
              <w:proofErr w:type="spellStart"/>
              <w:r w:rsidRPr="000E5713">
                <w:rPr>
                  <w:rStyle w:val="Hipervnculo"/>
                  <w:bCs/>
                  <w:lang w:val="en-US"/>
                </w:rPr>
                <w:t>Resultados</w:t>
              </w:r>
              <w:proofErr w:type="spellEnd"/>
              <w:r w:rsidRPr="000E5713">
                <w:rPr>
                  <w:rStyle w:val="Hipervnculo"/>
                  <w:bCs/>
                  <w:lang w:val="en-US"/>
                </w:rPr>
                <w:t xml:space="preserve"> de la </w:t>
              </w:r>
              <w:proofErr w:type="spellStart"/>
              <w:r w:rsidRPr="000E5713">
                <w:rPr>
                  <w:rStyle w:val="Hipervnculo"/>
                  <w:bCs/>
                  <w:lang w:val="en-US"/>
                </w:rPr>
                <w:t>evaluación</w:t>
              </w:r>
              <w:proofErr w:type="spellEnd"/>
            </w:hyperlink>
          </w:p>
        </w:tc>
      </w:tr>
      <w:tr w:rsidR="004D2CF4" w:rsidRPr="00730224" w:rsidTr="0020601B">
        <w:tc>
          <w:tcPr>
            <w:tcW w:w="1350" w:type="pct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Pr="00730224" w:rsidRDefault="004D2CF4" w:rsidP="003467B1">
            <w:pPr>
              <w:spacing w:after="0" w:line="240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RELATED FILES</w:t>
            </w:r>
          </w:p>
          <w:p w:rsidR="004D2CF4" w:rsidRPr="00730224" w:rsidRDefault="004D2CF4" w:rsidP="003467B1">
            <w:pPr>
              <w:spacing w:after="0" w:line="240" w:lineRule="auto"/>
              <w:rPr>
                <w:b/>
                <w:bCs/>
                <w:lang w:val="en-US"/>
              </w:rPr>
            </w:pPr>
          </w:p>
          <w:p w:rsidR="004D2CF4" w:rsidRPr="00730224" w:rsidRDefault="004D2CF4" w:rsidP="003467B1">
            <w:pPr>
              <w:spacing w:after="0" w:line="240" w:lineRule="auto"/>
              <w:rPr>
                <w:b/>
                <w:bCs/>
                <w:lang w:val="en-US"/>
              </w:rPr>
            </w:pPr>
          </w:p>
          <w:p w:rsidR="004D2CF4" w:rsidRPr="00730224" w:rsidRDefault="004D2CF4" w:rsidP="003467B1">
            <w:pPr>
              <w:spacing w:after="0" w:line="240" w:lineRule="auto"/>
              <w:rPr>
                <w:b/>
                <w:bCs/>
                <w:lang w:val="en-US"/>
              </w:rPr>
            </w:pPr>
          </w:p>
        </w:tc>
        <w:tc>
          <w:tcPr>
            <w:tcW w:w="3650" w:type="pct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4D2CF4" w:rsidRPr="00730224" w:rsidRDefault="000E5713" w:rsidP="003467B1">
            <w:pPr>
              <w:spacing w:after="0" w:line="240" w:lineRule="auto"/>
              <w:rPr>
                <w:bCs/>
                <w:lang w:val="en-US"/>
              </w:rPr>
            </w:pPr>
            <w:hyperlink r:id="rId9" w:history="1">
              <w:proofErr w:type="spellStart"/>
              <w:r w:rsidRPr="000E5713">
                <w:rPr>
                  <w:rStyle w:val="Hipervnculo"/>
                  <w:bCs/>
                  <w:lang w:val="en-US"/>
                </w:rPr>
                <w:t>Entrada</w:t>
              </w:r>
              <w:proofErr w:type="spellEnd"/>
              <w:r w:rsidRPr="000E5713">
                <w:rPr>
                  <w:rStyle w:val="Hipervnculo"/>
                  <w:bCs/>
                  <w:lang w:val="en-US"/>
                </w:rPr>
                <w:t xml:space="preserve"> en el blog</w:t>
              </w:r>
            </w:hyperlink>
          </w:p>
        </w:tc>
      </w:tr>
    </w:tbl>
    <w:p w:rsidR="00914AE5" w:rsidRPr="00A226ED" w:rsidRDefault="004D2CF4">
      <w:pPr>
        <w:rPr>
          <w:b/>
          <w:color w:val="C00000"/>
          <w:lang w:val="en-US"/>
        </w:rPr>
      </w:pPr>
      <w:r>
        <w:rPr>
          <w:b/>
          <w:color w:val="C00000"/>
          <w:lang w:val="en-US"/>
        </w:rPr>
        <w:t>P</w:t>
      </w:r>
      <w:r w:rsidR="00730224" w:rsidRPr="00A226ED">
        <w:rPr>
          <w:b/>
          <w:color w:val="C00000"/>
          <w:lang w:val="en-US"/>
        </w:rPr>
        <w:t>lease</w:t>
      </w:r>
      <w:r w:rsidR="00A226ED">
        <w:rPr>
          <w:b/>
          <w:color w:val="C00000"/>
          <w:lang w:val="en-US"/>
        </w:rPr>
        <w:t>,</w:t>
      </w:r>
      <w:r w:rsidR="00730224" w:rsidRPr="00A226ED">
        <w:rPr>
          <w:b/>
          <w:color w:val="C00000"/>
          <w:lang w:val="en-US"/>
        </w:rPr>
        <w:t xml:space="preserve"> use additional </w:t>
      </w:r>
      <w:r w:rsidR="00A226ED" w:rsidRPr="00A226ED">
        <w:rPr>
          <w:b/>
          <w:color w:val="C00000"/>
          <w:lang w:val="en-US"/>
        </w:rPr>
        <w:t>sections</w:t>
      </w:r>
      <w:r>
        <w:rPr>
          <w:b/>
          <w:color w:val="C00000"/>
          <w:lang w:val="en-US"/>
        </w:rPr>
        <w:t xml:space="preserve"> or </w:t>
      </w:r>
      <w:r w:rsidR="00A226ED" w:rsidRPr="00A226ED">
        <w:rPr>
          <w:b/>
          <w:color w:val="C00000"/>
          <w:lang w:val="en-US"/>
        </w:rPr>
        <w:t>sheets if needed</w:t>
      </w:r>
    </w:p>
    <w:sectPr w:rsidR="00914AE5" w:rsidRPr="00A226ED" w:rsidSect="00F21C3B">
      <w:headerReference w:type="default" r:id="rId10"/>
      <w:footerReference w:type="even" r:id="rId11"/>
      <w:footerReference w:type="default" r:id="rId12"/>
      <w:pgSz w:w="11906" w:h="16838"/>
      <w:pgMar w:top="1418" w:right="1134" w:bottom="1418" w:left="1134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7B4D" w:rsidRDefault="002C7B4D" w:rsidP="00C606C9">
      <w:pPr>
        <w:spacing w:after="0" w:line="240" w:lineRule="auto"/>
      </w:pPr>
      <w:r>
        <w:separator/>
      </w:r>
    </w:p>
  </w:endnote>
  <w:endnote w:type="continuationSeparator" w:id="0">
    <w:p w:rsidR="002C7B4D" w:rsidRDefault="002C7B4D" w:rsidP="00C60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6ED" w:rsidRDefault="00A226ED">
    <w:pPr>
      <w:pStyle w:val="Piedepgina"/>
    </w:pPr>
  </w:p>
  <w:p w:rsidR="00B324D1" w:rsidRDefault="00A226ED">
    <w: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947" w:rsidRPr="00F21C3B" w:rsidRDefault="00A226ED" w:rsidP="00A226ED">
    <w:pPr>
      <w:pStyle w:val="Piedepgina"/>
      <w:tabs>
        <w:tab w:val="clear" w:pos="4252"/>
        <w:tab w:val="center" w:pos="-2127"/>
        <w:tab w:val="center" w:pos="-1276"/>
        <w:tab w:val="left" w:pos="-567"/>
      </w:tabs>
    </w:pPr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2832735</wp:posOffset>
          </wp:positionH>
          <wp:positionV relativeFrom="paragraph">
            <wp:posOffset>-298450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8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5747385</wp:posOffset>
          </wp:positionH>
          <wp:positionV relativeFrom="paragraph">
            <wp:posOffset>-298450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4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-262890</wp:posOffset>
          </wp:positionH>
          <wp:positionV relativeFrom="paragraph">
            <wp:posOffset>-355600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7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tab/>
      <w:t xml:space="preserve">                         </w:t>
    </w:r>
    <w:r>
      <w:t xml:space="preserve">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7B4D" w:rsidRDefault="002C7B4D" w:rsidP="00C606C9">
      <w:pPr>
        <w:spacing w:after="0" w:line="240" w:lineRule="auto"/>
      </w:pPr>
      <w:r>
        <w:separator/>
      </w:r>
    </w:p>
  </w:footnote>
  <w:footnote w:type="continuationSeparator" w:id="0">
    <w:p w:rsidR="002C7B4D" w:rsidRDefault="002C7B4D" w:rsidP="00C60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C3B" w:rsidRPr="00730224" w:rsidRDefault="00F21C3B" w:rsidP="00730224">
    <w:pPr>
      <w:spacing w:after="0" w:line="240" w:lineRule="auto"/>
      <w:ind w:right="-285"/>
      <w:jc w:val="right"/>
      <w:rPr>
        <w:rFonts w:ascii="Tahoma" w:hAnsi="Tahoma" w:cs="Tahoma"/>
        <w:b/>
        <w:color w:val="808080" w:themeColor="background1" w:themeShade="80"/>
        <w:lang w:val="en-GB" w:eastAsia="en-GB"/>
      </w:rPr>
    </w:pPr>
    <w:r w:rsidRPr="0073022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-194310</wp:posOffset>
          </wp:positionH>
          <wp:positionV relativeFrom="paragraph">
            <wp:posOffset>36195</wp:posOffset>
          </wp:positionV>
          <wp:extent cx="2095500" cy="400050"/>
          <wp:effectExtent l="19050" t="0" r="0" b="0"/>
          <wp:wrapThrough wrapText="bothSides">
            <wp:wrapPolygon edited="0">
              <wp:start x="-196" y="0"/>
              <wp:lineTo x="-196" y="20571"/>
              <wp:lineTo x="21600" y="20571"/>
              <wp:lineTo x="21600" y="0"/>
              <wp:lineTo x="-196" y="0"/>
            </wp:wrapPolygon>
          </wp:wrapThrough>
          <wp:docPr id="1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01A64" w:rsidRPr="00730224">
      <w:rPr>
        <w:rFonts w:ascii="Tahoma" w:hAnsi="Tahoma" w:cs="Tahoma"/>
        <w:b/>
        <w:color w:val="808080" w:themeColor="background1" w:themeShade="80"/>
        <w:lang w:val="en-GB" w:eastAsia="en-GB"/>
      </w:rPr>
      <w:t xml:space="preserve">Meaningful, </w:t>
    </w:r>
    <w:r w:rsidR="00730224" w:rsidRPr="00730224">
      <w:rPr>
        <w:rFonts w:ascii="Tahoma" w:hAnsi="Tahoma" w:cs="Tahoma"/>
        <w:b/>
        <w:color w:val="808080" w:themeColor="background1" w:themeShade="80"/>
        <w:lang w:val="en-GB" w:eastAsia="en-GB"/>
      </w:rPr>
      <w:t>creative and secure use of ICT</w:t>
    </w:r>
  </w:p>
  <w:p w:rsidR="00C606C9" w:rsidRPr="00730224" w:rsidRDefault="00601A64" w:rsidP="00730224">
    <w:pPr>
      <w:spacing w:after="0" w:line="240" w:lineRule="auto"/>
      <w:ind w:right="-285"/>
      <w:jc w:val="right"/>
      <w:rPr>
        <w:rFonts w:ascii="Tahoma" w:hAnsi="Tahoma" w:cs="Tahoma"/>
        <w:color w:val="C00000"/>
        <w:sz w:val="16"/>
        <w:szCs w:val="16"/>
        <w:lang w:val="en-US"/>
      </w:rPr>
    </w:pPr>
    <w:r w:rsidRP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>Collaborative Learning Processes</w:t>
    </w:r>
    <w:r w:rsidR="00730224" w:rsidRP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 xml:space="preserve"> </w:t>
    </w:r>
    <w:r w:rsidR="00F21C3B" w:rsidRP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>w</w:t>
    </w:r>
    <w:r w:rsid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>ithin Educational Communities</w:t>
    </w:r>
    <w:r w:rsid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br/>
    </w:r>
    <w:r w:rsidR="00730224">
      <w:rPr>
        <w:rFonts w:ascii="Tahoma" w:hAnsi="Tahoma" w:cs="Tahoma"/>
        <w:color w:val="C00000"/>
        <w:sz w:val="16"/>
        <w:szCs w:val="16"/>
        <w:lang w:val="en-US"/>
      </w:rPr>
      <w:br/>
    </w:r>
    <w:r w:rsidR="00F21C3B" w:rsidRPr="00730224">
      <w:rPr>
        <w:rFonts w:ascii="Tahoma" w:hAnsi="Tahoma" w:cs="Tahoma"/>
        <w:color w:val="C00000"/>
        <w:sz w:val="14"/>
        <w:szCs w:val="14"/>
        <w:lang w:val="en-US"/>
      </w:rPr>
      <w:t>Comenius</w:t>
    </w:r>
    <w:r w:rsidR="00730224">
      <w:rPr>
        <w:rFonts w:ascii="Tahoma" w:hAnsi="Tahoma" w:cs="Tahoma"/>
        <w:color w:val="C00000"/>
        <w:sz w:val="14"/>
        <w:szCs w:val="14"/>
        <w:lang w:val="en-US"/>
      </w:rPr>
      <w:t xml:space="preserve"> </w:t>
    </w:r>
    <w:proofErr w:type="spellStart"/>
    <w:r w:rsidR="00730224">
      <w:rPr>
        <w:rFonts w:ascii="Tahoma" w:hAnsi="Tahoma" w:cs="Tahoma"/>
        <w:color w:val="C00000"/>
        <w:sz w:val="14"/>
        <w:szCs w:val="14"/>
        <w:lang w:val="en-US"/>
      </w:rPr>
      <w:t>Regio</w:t>
    </w:r>
    <w:proofErr w:type="spellEnd"/>
    <w:r w:rsidR="00730224">
      <w:rPr>
        <w:rFonts w:ascii="Tahoma" w:hAnsi="Tahoma" w:cs="Tahoma"/>
        <w:color w:val="C00000"/>
        <w:sz w:val="14"/>
        <w:szCs w:val="14"/>
        <w:lang w:val="en-US"/>
      </w:rPr>
      <w:t xml:space="preserve"> MCS: </w:t>
    </w:r>
    <w:r w:rsidR="00F21C3B" w:rsidRPr="00730224">
      <w:rPr>
        <w:rFonts w:ascii="Tahoma" w:hAnsi="Tahoma" w:cs="Tahoma"/>
        <w:color w:val="C00000"/>
        <w:sz w:val="14"/>
        <w:szCs w:val="14"/>
        <w:lang w:val="en-US"/>
      </w:rPr>
      <w:t>2012-1-ES1-COM13-53749 1</w:t>
    </w:r>
    <w:r w:rsidRPr="00730224">
      <w:rPr>
        <w:color w:val="C00000"/>
        <w:sz w:val="14"/>
        <w:szCs w:val="14"/>
        <w:lang w:val="en-US"/>
      </w:rPr>
      <w:t xml:space="preserve">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7D7859"/>
    <w:multiLevelType w:val="hybridMultilevel"/>
    <w:tmpl w:val="7A9E765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D076F7"/>
    <w:rsid w:val="000D40A4"/>
    <w:rsid w:val="000E5713"/>
    <w:rsid w:val="001F3874"/>
    <w:rsid w:val="0020601B"/>
    <w:rsid w:val="002C7B4D"/>
    <w:rsid w:val="003E2947"/>
    <w:rsid w:val="004123A5"/>
    <w:rsid w:val="004832CA"/>
    <w:rsid w:val="004C5242"/>
    <w:rsid w:val="004D2CF4"/>
    <w:rsid w:val="00556781"/>
    <w:rsid w:val="00601A64"/>
    <w:rsid w:val="00677B5B"/>
    <w:rsid w:val="006A0934"/>
    <w:rsid w:val="00730224"/>
    <w:rsid w:val="00732B9E"/>
    <w:rsid w:val="00914AE5"/>
    <w:rsid w:val="00926392"/>
    <w:rsid w:val="0096552F"/>
    <w:rsid w:val="009B6838"/>
    <w:rsid w:val="00A226ED"/>
    <w:rsid w:val="00B324D1"/>
    <w:rsid w:val="00C145D7"/>
    <w:rsid w:val="00C606C9"/>
    <w:rsid w:val="00D076F7"/>
    <w:rsid w:val="00D22873"/>
    <w:rsid w:val="00E3185E"/>
    <w:rsid w:val="00E53EE8"/>
    <w:rsid w:val="00F16FB1"/>
    <w:rsid w:val="00F21C3B"/>
    <w:rsid w:val="00FF4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FB1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"/>
    <w:qFormat/>
    <w:rsid w:val="000E57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16FB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C606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606C9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606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06C9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60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06C9"/>
    <w:rPr>
      <w:rFonts w:ascii="Tahoma" w:hAnsi="Tahoma" w:cs="Tahoma"/>
      <w:sz w:val="16"/>
      <w:szCs w:val="16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0E5713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0E571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ca2.madrid.org/documents/3076297/4684259/Seminario+MCS.+APB+%28respuestas+cuestionario+de+ev%29.pdf/c5f67e22-bfa4-4d09-ad92-e92af9bfa226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educa2.madrid.org/documents/3076297/4684259/2013.11.14+Evaluation+feedback+document.docx/864c7c58-d796-4421-a84e-cf7be21cb9e3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educa2.madrid.org/web/mcs/muro/-/blogs/formacion-en-metodologia-basada-en-proyectos-pbl?_33_redirect=http%3A%2F%2Fwww.educa2.madrid.org%2Fweb%2Fmcs%2Fmuro%3Fp_p_id%3D33%26p_p_lifecycle%3D0%26p_p_state%3Dnormal%26p_p_mode%3Dview%26p_p_col_id%3Dco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erfil%20Usuario\acg126\Commadri\2012.2013%20Primer%20curso%20MCS\actividades\2013%2002%2028%20ficha%20ingl&#233;s%20logos%20(2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2013 02 28 ficha inglés logos (2).dotx</Template>
  <TotalTime>1</TotalTime>
  <Pages>1</Pages>
  <Words>214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ICM</dc:creator>
  <cp:keywords/>
  <cp:lastModifiedBy>ICM</cp:lastModifiedBy>
  <cp:revision>2</cp:revision>
  <dcterms:created xsi:type="dcterms:W3CDTF">2013-12-20T13:53:00Z</dcterms:created>
  <dcterms:modified xsi:type="dcterms:W3CDTF">2013-12-20T13:53:00Z</dcterms:modified>
</cp:coreProperties>
</file>