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696"/>
        <w:tblW w:w="5000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/>
      </w:tblPr>
      <w:tblGrid>
        <w:gridCol w:w="2661"/>
        <w:gridCol w:w="7193"/>
      </w:tblGrid>
      <w:tr w:rsidR="004D2CF4" w:rsidRPr="00730224" w:rsidTr="003467B1">
        <w:tc>
          <w:tcPr>
            <w:tcW w:w="5000" w:type="pct"/>
            <w:gridSpan w:val="2"/>
            <w:tcBorders>
              <w:top w:val="single" w:sz="8" w:space="0" w:color="4BACC6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4BACC6"/>
            <w:vAlign w:val="center"/>
          </w:tcPr>
          <w:p w:rsidR="004D2CF4" w:rsidRPr="00C606C9" w:rsidRDefault="004D2CF4" w:rsidP="004D2CF4">
            <w:pPr>
              <w:spacing w:after="0" w:line="240" w:lineRule="auto"/>
              <w:ind w:left="2977"/>
              <w:rPr>
                <w:b/>
                <w:bCs/>
                <w:color w:val="FFFFFF"/>
                <w:sz w:val="36"/>
                <w:szCs w:val="36"/>
                <w:lang w:val="en-US"/>
              </w:rPr>
            </w:pPr>
            <w:r>
              <w:rPr>
                <w:b/>
                <w:bCs/>
                <w:color w:val="FFFFFF"/>
                <w:sz w:val="36"/>
                <w:szCs w:val="36"/>
                <w:lang w:val="en-US"/>
              </w:rPr>
              <w:t xml:space="preserve">ACTIVITY REPORT                       </w:t>
            </w:r>
            <w:r>
              <w:rPr>
                <w:b/>
                <w:bCs/>
                <w:color w:val="FFFFFF"/>
                <w:sz w:val="20"/>
                <w:szCs w:val="20"/>
                <w:lang w:val="en-US"/>
              </w:rPr>
              <w:t>Date: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  <w:r>
              <w:rPr>
                <w:bCs/>
              </w:rPr>
              <w:t xml:space="preserve">: 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SCHOOL/CENTRE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OBJECTIVES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PARTICIPANTS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TIMING / SCHEDULE </w:t>
            </w:r>
          </w:p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RESOURCES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DESCRIPTION OF THE ACTIVITY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EVALUATION CRITERIA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RPr="0020601B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96552F">
            <w:pPr>
              <w:spacing w:after="0" w:line="240" w:lineRule="auto"/>
              <w:rPr>
                <w:b/>
                <w:bCs/>
                <w:lang w:val="en-US"/>
              </w:rPr>
            </w:pPr>
            <w:r w:rsidRPr="00F16FB1">
              <w:rPr>
                <w:b/>
                <w:bCs/>
                <w:lang w:val="en-US"/>
              </w:rPr>
              <w:t>EVALUATION</w:t>
            </w:r>
            <w:r>
              <w:rPr>
                <w:b/>
                <w:bCs/>
                <w:lang w:val="en-US"/>
              </w:rPr>
              <w:t xml:space="preserve">: </w:t>
            </w:r>
            <w:r w:rsidRPr="0020601B">
              <w:rPr>
                <w:b/>
                <w:sz w:val="20"/>
                <w:szCs w:val="20"/>
                <w:lang w:val="en-US"/>
              </w:rPr>
              <w:t xml:space="preserve">lessons learned, key achievements, </w:t>
            </w:r>
            <w:r w:rsidRPr="0020601B">
              <w:rPr>
                <w:b/>
                <w:bCs/>
                <w:sz w:val="20"/>
                <w:szCs w:val="20"/>
                <w:lang w:val="en-US"/>
              </w:rPr>
              <w:t>proposals</w:t>
            </w:r>
            <w:r w:rsidR="0020601B" w:rsidRPr="0020601B">
              <w:rPr>
                <w:b/>
                <w:bCs/>
                <w:sz w:val="20"/>
                <w:szCs w:val="20"/>
                <w:lang w:val="en-US"/>
              </w:rPr>
              <w:t xml:space="preserve"> for improvement</w:t>
            </w:r>
            <w:r w:rsidRPr="0020601B">
              <w:rPr>
                <w:b/>
                <w:bCs/>
                <w:sz w:val="20"/>
                <w:szCs w:val="20"/>
                <w:lang w:val="en-US"/>
              </w:rPr>
              <w:t>, agreements…</w:t>
            </w:r>
          </w:p>
          <w:p w:rsidR="0096552F" w:rsidRPr="00F16FB1" w:rsidRDefault="0096552F" w:rsidP="0096552F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4D2CF4" w:rsidP="003467B1">
            <w:pPr>
              <w:spacing w:after="0" w:line="240" w:lineRule="auto"/>
              <w:rPr>
                <w:bCs/>
                <w:lang w:val="en-US"/>
              </w:rPr>
            </w:pPr>
          </w:p>
        </w:tc>
      </w:tr>
      <w:tr w:rsidR="004D2CF4" w:rsidRPr="00730224" w:rsidTr="0020601B">
        <w:tc>
          <w:tcPr>
            <w:tcW w:w="13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RELATED FILES</w:t>
            </w: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730224" w:rsidRDefault="004D2CF4" w:rsidP="003467B1">
            <w:pPr>
              <w:spacing w:after="0" w:line="240" w:lineRule="auto"/>
              <w:rPr>
                <w:bCs/>
                <w:lang w:val="en-US"/>
              </w:rPr>
            </w:pPr>
          </w:p>
        </w:tc>
      </w:tr>
    </w:tbl>
    <w:p w:rsidR="00914AE5" w:rsidRPr="00A226ED" w:rsidRDefault="004D2CF4">
      <w:pPr>
        <w:rPr>
          <w:b/>
          <w:color w:val="C00000"/>
          <w:lang w:val="en-US"/>
        </w:rPr>
      </w:pPr>
      <w:r>
        <w:rPr>
          <w:b/>
          <w:color w:val="C00000"/>
          <w:lang w:val="en-US"/>
        </w:rPr>
        <w:t>P</w:t>
      </w:r>
      <w:r w:rsidR="00730224" w:rsidRPr="00A226ED">
        <w:rPr>
          <w:b/>
          <w:color w:val="C00000"/>
          <w:lang w:val="en-US"/>
        </w:rPr>
        <w:t>lease</w:t>
      </w:r>
      <w:r w:rsidR="00A226ED">
        <w:rPr>
          <w:b/>
          <w:color w:val="C00000"/>
          <w:lang w:val="en-US"/>
        </w:rPr>
        <w:t>,</w:t>
      </w:r>
      <w:r w:rsidR="00730224" w:rsidRPr="00A226ED">
        <w:rPr>
          <w:b/>
          <w:color w:val="C00000"/>
          <w:lang w:val="en-US"/>
        </w:rPr>
        <w:t xml:space="preserve"> use additional </w:t>
      </w:r>
      <w:r w:rsidR="00A226ED" w:rsidRPr="00A226ED">
        <w:rPr>
          <w:b/>
          <w:color w:val="C00000"/>
          <w:lang w:val="en-US"/>
        </w:rPr>
        <w:t>sections</w:t>
      </w:r>
      <w:r>
        <w:rPr>
          <w:b/>
          <w:color w:val="C00000"/>
          <w:lang w:val="en-US"/>
        </w:rPr>
        <w:t xml:space="preserve"> or </w:t>
      </w:r>
      <w:r w:rsidR="00A226ED" w:rsidRPr="00A226ED">
        <w:rPr>
          <w:b/>
          <w:color w:val="C00000"/>
          <w:lang w:val="en-US"/>
        </w:rPr>
        <w:t>sheets if needed</w:t>
      </w:r>
    </w:p>
    <w:sectPr w:rsidR="00914AE5" w:rsidRPr="00A226ED" w:rsidSect="00F21C3B">
      <w:headerReference w:type="default" r:id="rId7"/>
      <w:footerReference w:type="even" r:id="rId8"/>
      <w:footerReference w:type="default" r:id="rId9"/>
      <w:pgSz w:w="11906" w:h="16838"/>
      <w:pgMar w:top="1418" w:right="1134" w:bottom="1418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6F7" w:rsidRDefault="00D076F7" w:rsidP="00C606C9">
      <w:pPr>
        <w:spacing w:after="0" w:line="240" w:lineRule="auto"/>
      </w:pPr>
      <w:r>
        <w:separator/>
      </w:r>
    </w:p>
  </w:endnote>
  <w:endnote w:type="continuationSeparator" w:id="0">
    <w:p w:rsidR="00D076F7" w:rsidRDefault="00D076F7" w:rsidP="00C6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6ED" w:rsidRDefault="00A226ED">
    <w:pPr>
      <w:pStyle w:val="Piedepgina"/>
    </w:pPr>
  </w:p>
  <w:p w:rsidR="00B324D1" w:rsidRDefault="00A226ED"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947" w:rsidRPr="00F21C3B" w:rsidRDefault="00A226ED" w:rsidP="00A226ED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2832735</wp:posOffset>
          </wp:positionH>
          <wp:positionV relativeFrom="paragraph">
            <wp:posOffset>-298450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5747385</wp:posOffset>
          </wp:positionH>
          <wp:positionV relativeFrom="paragraph">
            <wp:posOffset>-298450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tab/>
      <w:t xml:space="preserve">                         </w:t>
    </w:r>
    <w:r>
      <w:t xml:space="preserve">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6F7" w:rsidRDefault="00D076F7" w:rsidP="00C606C9">
      <w:pPr>
        <w:spacing w:after="0" w:line="240" w:lineRule="auto"/>
      </w:pPr>
      <w:r>
        <w:separator/>
      </w:r>
    </w:p>
  </w:footnote>
  <w:footnote w:type="continuationSeparator" w:id="0">
    <w:p w:rsidR="00D076F7" w:rsidRDefault="00D076F7" w:rsidP="00C60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C3B" w:rsidRPr="00730224" w:rsidRDefault="00F21C3B" w:rsidP="00730224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val="en-GB" w:eastAsia="en-GB"/>
      </w:rPr>
    </w:pPr>
    <w:r w:rsidRPr="0073022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1A64" w:rsidRPr="00730224">
      <w:rPr>
        <w:rFonts w:ascii="Tahoma" w:hAnsi="Tahoma" w:cs="Tahoma"/>
        <w:b/>
        <w:color w:val="808080" w:themeColor="background1" w:themeShade="80"/>
        <w:lang w:val="en-GB" w:eastAsia="en-GB"/>
      </w:rPr>
      <w:t xml:space="preserve">Meaningful, </w:t>
    </w:r>
    <w:r w:rsidR="00730224" w:rsidRPr="00730224">
      <w:rPr>
        <w:rFonts w:ascii="Tahoma" w:hAnsi="Tahoma" w:cs="Tahoma"/>
        <w:b/>
        <w:color w:val="808080" w:themeColor="background1" w:themeShade="80"/>
        <w:lang w:val="en-GB" w:eastAsia="en-GB"/>
      </w:rPr>
      <w:t>creative and secure use of ICT</w:t>
    </w:r>
  </w:p>
  <w:p w:rsidR="00C606C9" w:rsidRPr="00730224" w:rsidRDefault="00601A64" w:rsidP="00730224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  <w:lang w:val="en-US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Collaborative Learning Processes</w:t>
    </w:r>
    <w:r w:rsidR="00730224"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 xml:space="preserve"> </w:t>
    </w:r>
    <w:r w:rsidR="00F21C3B"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w</w:t>
    </w:r>
    <w:r w:rsid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ithin Educational Communities</w:t>
    </w:r>
    <w:r w:rsid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br/>
    </w:r>
    <w:r w:rsidR="00730224">
      <w:rPr>
        <w:rFonts w:ascii="Tahoma" w:hAnsi="Tahoma" w:cs="Tahoma"/>
        <w:color w:val="C00000"/>
        <w:sz w:val="16"/>
        <w:szCs w:val="16"/>
        <w:lang w:val="en-US"/>
      </w:rPr>
      <w:br/>
    </w:r>
    <w:r w:rsidR="00F21C3B" w:rsidRPr="00730224">
      <w:rPr>
        <w:rFonts w:ascii="Tahoma" w:hAnsi="Tahoma" w:cs="Tahoma"/>
        <w:color w:val="C00000"/>
        <w:sz w:val="14"/>
        <w:szCs w:val="14"/>
        <w:lang w:val="en-US"/>
      </w:rPr>
      <w:t>Comenius</w:t>
    </w:r>
    <w:r w:rsidR="00730224">
      <w:rPr>
        <w:rFonts w:ascii="Tahoma" w:hAnsi="Tahoma" w:cs="Tahoma"/>
        <w:color w:val="C00000"/>
        <w:sz w:val="14"/>
        <w:szCs w:val="14"/>
        <w:lang w:val="en-US"/>
      </w:rPr>
      <w:t xml:space="preserve"> Regio MCS: </w:t>
    </w:r>
    <w:r w:rsidR="00F21C3B" w:rsidRPr="00730224">
      <w:rPr>
        <w:rFonts w:ascii="Tahoma" w:hAnsi="Tahoma" w:cs="Tahoma"/>
        <w:color w:val="C00000"/>
        <w:sz w:val="14"/>
        <w:szCs w:val="14"/>
        <w:lang w:val="en-US"/>
      </w:rPr>
      <w:t>2012-1-ES1-COM13-53749 1</w:t>
    </w:r>
    <w:r w:rsidRPr="00730224">
      <w:rPr>
        <w:color w:val="C00000"/>
        <w:sz w:val="14"/>
        <w:szCs w:val="14"/>
        <w:lang w:val="en-US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D7859"/>
    <w:multiLevelType w:val="hybridMultilevel"/>
    <w:tmpl w:val="7A9E76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D076F7"/>
    <w:rsid w:val="000D40A4"/>
    <w:rsid w:val="001F3874"/>
    <w:rsid w:val="0020601B"/>
    <w:rsid w:val="003E2947"/>
    <w:rsid w:val="004123A5"/>
    <w:rsid w:val="004832CA"/>
    <w:rsid w:val="004C5242"/>
    <w:rsid w:val="004D2CF4"/>
    <w:rsid w:val="00556781"/>
    <w:rsid w:val="00601A64"/>
    <w:rsid w:val="00677B5B"/>
    <w:rsid w:val="006A0934"/>
    <w:rsid w:val="00730224"/>
    <w:rsid w:val="00732B9E"/>
    <w:rsid w:val="00914AE5"/>
    <w:rsid w:val="00926392"/>
    <w:rsid w:val="0096552F"/>
    <w:rsid w:val="00A226ED"/>
    <w:rsid w:val="00B324D1"/>
    <w:rsid w:val="00C145D7"/>
    <w:rsid w:val="00C606C9"/>
    <w:rsid w:val="00D076F7"/>
    <w:rsid w:val="00D22873"/>
    <w:rsid w:val="00E3185E"/>
    <w:rsid w:val="00E53EE8"/>
    <w:rsid w:val="00F16FB1"/>
    <w:rsid w:val="00F21C3B"/>
    <w:rsid w:val="00FF4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FB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6FB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06C9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6C9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6C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fil%20Usuario\acg126\Commadri\2012.2013%20Primer%20curso%20MCS\actividades\2013%2002%2028%20ficha%20ingl&#233;s%20logos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2013 02 28 ficha inglés logos (2).dotx</Template>
  <TotalTime>2</TotalTime>
  <Pages>1</Pages>
  <Words>57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cp:lastModifiedBy>ICM</cp:lastModifiedBy>
  <cp:revision>1</cp:revision>
  <dcterms:created xsi:type="dcterms:W3CDTF">2013-10-24T08:17:00Z</dcterms:created>
  <dcterms:modified xsi:type="dcterms:W3CDTF">2013-10-24T08:19:00Z</dcterms:modified>
</cp:coreProperties>
</file>